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11A" w:rsidRDefault="007120AA">
      <w:r>
        <w:t>Antwoorden rekenen blok 5 (les 13 t/m 16)</w:t>
      </w:r>
    </w:p>
    <w:p w:rsidR="007120AA" w:rsidRDefault="007120AA">
      <w:r>
        <w:rPr>
          <w:noProof/>
          <w:lang w:eastAsia="nl-NL"/>
        </w:rPr>
        <w:drawing>
          <wp:inline distT="0" distB="0" distL="0" distR="0">
            <wp:extent cx="5756910" cy="752221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AA" w:rsidRDefault="007120AA"/>
    <w:p w:rsidR="007120AA" w:rsidRDefault="007120AA"/>
    <w:p w:rsidR="007120AA" w:rsidRDefault="007120AA"/>
    <w:p w:rsidR="007120AA" w:rsidRDefault="007120AA">
      <w:r>
        <w:rPr>
          <w:noProof/>
          <w:lang w:eastAsia="nl-NL"/>
        </w:rPr>
        <w:lastRenderedPageBreak/>
        <w:drawing>
          <wp:inline distT="0" distB="0" distL="0" distR="0">
            <wp:extent cx="5669280" cy="8118475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AA" w:rsidRDefault="007120AA"/>
    <w:p w:rsidR="007120AA" w:rsidRDefault="007120AA"/>
    <w:p w:rsidR="007120AA" w:rsidRDefault="007120AA">
      <w:r>
        <w:rPr>
          <w:noProof/>
          <w:lang w:eastAsia="nl-NL"/>
        </w:rPr>
        <w:lastRenderedPageBreak/>
        <w:drawing>
          <wp:inline distT="0" distB="0" distL="0" distR="0">
            <wp:extent cx="5772785" cy="7617460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AA" w:rsidRDefault="007120AA"/>
    <w:p w:rsidR="007120AA" w:rsidRDefault="007120AA"/>
    <w:p w:rsidR="007120AA" w:rsidRDefault="007120AA"/>
    <w:p w:rsidR="007120AA" w:rsidRDefault="007120AA"/>
    <w:p w:rsidR="007120AA" w:rsidRDefault="007120AA">
      <w:r>
        <w:rPr>
          <w:noProof/>
          <w:lang w:eastAsia="nl-NL"/>
        </w:rPr>
        <w:lastRenderedPageBreak/>
        <w:drawing>
          <wp:inline distT="0" distB="0" distL="0" distR="0">
            <wp:extent cx="5398770" cy="7617460"/>
            <wp:effectExtent l="0" t="0" r="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AA" w:rsidRDefault="007120AA"/>
    <w:p w:rsidR="007120AA" w:rsidRDefault="007120AA"/>
    <w:p w:rsidR="007120AA" w:rsidRDefault="007120AA"/>
    <w:p w:rsidR="007120AA" w:rsidRDefault="007120AA"/>
    <w:p w:rsidR="007120AA" w:rsidRDefault="007120AA">
      <w:r>
        <w:rPr>
          <w:noProof/>
          <w:lang w:eastAsia="nl-NL"/>
        </w:rPr>
        <w:lastRenderedPageBreak/>
        <w:drawing>
          <wp:inline distT="0" distB="0" distL="0" distR="0">
            <wp:extent cx="5756910" cy="760158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AA" w:rsidRDefault="007120AA"/>
    <w:p w:rsidR="007120AA" w:rsidRDefault="007120AA"/>
    <w:p w:rsidR="007120AA" w:rsidRDefault="007120AA"/>
    <w:p w:rsidR="007120AA" w:rsidRDefault="007120AA"/>
    <w:p w:rsidR="007120AA" w:rsidRDefault="007120AA">
      <w:r>
        <w:rPr>
          <w:noProof/>
          <w:lang w:eastAsia="nl-NL"/>
        </w:rPr>
        <w:lastRenderedPageBreak/>
        <w:drawing>
          <wp:inline distT="0" distB="0" distL="0" distR="0">
            <wp:extent cx="5756910" cy="7672705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0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0AA"/>
    <w:rsid w:val="007120AA"/>
    <w:rsid w:val="0079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F5A66"/>
  <w15:chartTrackingRefBased/>
  <w15:docId w15:val="{C1DD6768-9978-4DB9-93D4-1F45021FB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9D4F1D9E</Template>
  <TotalTime>7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Amarins Visser</dc:creator>
  <cp:keywords/>
  <dc:description/>
  <cp:lastModifiedBy>Amarins Visser</cp:lastModifiedBy>
  <cp:revision>1</cp:revision>
  <dcterms:created xsi:type="dcterms:W3CDTF">2020-04-23T06:42:00Z</dcterms:created>
  <dcterms:modified xsi:type="dcterms:W3CDTF">2020-04-23T06:50:00Z</dcterms:modified>
</cp:coreProperties>
</file>